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B5D" w:rsidRDefault="00A35B5D" w:rsidP="00A35B5D">
      <w:pPr>
        <w:rPr>
          <w:rFonts w:ascii="Times New Roman" w:hAnsi="Times New Roman" w:cs="Times New Roman"/>
          <w:i/>
          <w:sz w:val="24"/>
          <w:szCs w:val="24"/>
        </w:rPr>
      </w:pPr>
    </w:p>
    <w:p w:rsidR="00A35B5D" w:rsidRPr="001C3F6B" w:rsidRDefault="00A35B5D" w:rsidP="00A35B5D">
      <w:pPr>
        <w:rPr>
          <w:rFonts w:ascii="Times New Roman" w:hAnsi="Times New Roman" w:cs="Times New Roman"/>
          <w:i/>
          <w:sz w:val="20"/>
          <w:szCs w:val="20"/>
        </w:rPr>
      </w:pPr>
    </w:p>
    <w:p w:rsidR="007A5971" w:rsidRPr="00CF7037" w:rsidRDefault="00383D60" w:rsidP="00383D60">
      <w:pPr>
        <w:jc w:val="center"/>
        <w:rPr>
          <w:b/>
          <w:bCs/>
          <w:sz w:val="56"/>
          <w:szCs w:val="56"/>
        </w:rPr>
      </w:pPr>
      <w:r w:rsidRPr="00CF7037">
        <w:rPr>
          <w:b/>
          <w:bCs/>
          <w:sz w:val="56"/>
          <w:szCs w:val="56"/>
        </w:rPr>
        <w:t>Ausstellung von Original Aquarellen und Grafiken von Clemens Holzmeister</w:t>
      </w:r>
    </w:p>
    <w:p w:rsidR="001C3F6B" w:rsidRDefault="00BD515F" w:rsidP="00383D60">
      <w:pPr>
        <w:jc w:val="center"/>
        <w:rPr>
          <w:color w:val="444444"/>
          <w:sz w:val="28"/>
          <w:szCs w:val="28"/>
          <w:shd w:val="clear" w:color="auto" w:fill="FFFFFF"/>
        </w:rPr>
      </w:pPr>
      <w:r>
        <w:rPr>
          <w:noProof/>
          <w:lang w:eastAsia="de-A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3421380</wp:posOffset>
            </wp:positionH>
            <wp:positionV relativeFrom="paragraph">
              <wp:posOffset>286385</wp:posOffset>
            </wp:positionV>
            <wp:extent cx="2880995" cy="2350135"/>
            <wp:effectExtent l="0" t="0" r="0" b="0"/>
            <wp:wrapThrough wrapText="bothSides">
              <wp:wrapPolygon edited="0">
                <wp:start x="0" y="0"/>
                <wp:lineTo x="0" y="21361"/>
                <wp:lineTo x="21424" y="21361"/>
                <wp:lineTo x="21424" y="0"/>
                <wp:lineTo x="0" y="0"/>
              </wp:wrapPolygon>
            </wp:wrapThrough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995" cy="2350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A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38735</wp:posOffset>
            </wp:positionH>
            <wp:positionV relativeFrom="paragraph">
              <wp:posOffset>287020</wp:posOffset>
            </wp:positionV>
            <wp:extent cx="3032125" cy="2350135"/>
            <wp:effectExtent l="0" t="0" r="0" b="0"/>
            <wp:wrapThrough wrapText="bothSides">
              <wp:wrapPolygon edited="0">
                <wp:start x="0" y="0"/>
                <wp:lineTo x="0" y="21361"/>
                <wp:lineTo x="21442" y="21361"/>
                <wp:lineTo x="21442" y="0"/>
                <wp:lineTo x="0" y="0"/>
              </wp:wrapPolygon>
            </wp:wrapThrough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2125" cy="2350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C3F6B" w:rsidRDefault="001C3F6B" w:rsidP="00383D60">
      <w:pPr>
        <w:jc w:val="center"/>
        <w:rPr>
          <w:color w:val="444444"/>
          <w:sz w:val="28"/>
          <w:szCs w:val="28"/>
          <w:shd w:val="clear" w:color="auto" w:fill="FFFFFF"/>
        </w:rPr>
      </w:pPr>
    </w:p>
    <w:p w:rsidR="00383D60" w:rsidRPr="00BD515F" w:rsidRDefault="00383D60" w:rsidP="001C3F6B">
      <w:pPr>
        <w:jc w:val="center"/>
        <w:rPr>
          <w:sz w:val="35"/>
          <w:szCs w:val="35"/>
          <w:shd w:val="clear" w:color="auto" w:fill="FFFFFF"/>
        </w:rPr>
      </w:pPr>
      <w:r w:rsidRPr="00BD515F">
        <w:rPr>
          <w:sz w:val="35"/>
          <w:szCs w:val="35"/>
          <w:shd w:val="clear" w:color="auto" w:fill="FFFFFF"/>
        </w:rPr>
        <w:t>Diese Ausstellung nimmt uns mit auf Reisen von Clemens Holzmeister von der Karlskirche in Wien über Italien bis nach</w:t>
      </w:r>
      <w:r w:rsidR="001C3F6B" w:rsidRPr="00BD515F">
        <w:rPr>
          <w:sz w:val="35"/>
          <w:szCs w:val="35"/>
          <w:shd w:val="clear" w:color="auto" w:fill="FFFFFF"/>
        </w:rPr>
        <w:t xml:space="preserve"> Frankreich.</w:t>
      </w:r>
    </w:p>
    <w:p w:rsidR="00383D60" w:rsidRPr="00BD515F" w:rsidRDefault="00383D60" w:rsidP="00383D60">
      <w:pPr>
        <w:jc w:val="center"/>
        <w:rPr>
          <w:sz w:val="16"/>
          <w:szCs w:val="16"/>
          <w:shd w:val="clear" w:color="auto" w:fill="FFFFFF"/>
        </w:rPr>
      </w:pPr>
    </w:p>
    <w:p w:rsidR="00383D60" w:rsidRPr="00BD515F" w:rsidRDefault="00383D60" w:rsidP="00383D60">
      <w:pPr>
        <w:jc w:val="center"/>
        <w:rPr>
          <w:sz w:val="36"/>
          <w:szCs w:val="36"/>
          <w:shd w:val="clear" w:color="auto" w:fill="FFFFFF"/>
        </w:rPr>
      </w:pPr>
      <w:r w:rsidRPr="00BD515F">
        <w:rPr>
          <w:sz w:val="36"/>
          <w:szCs w:val="36"/>
          <w:shd w:val="clear" w:color="auto" w:fill="FFFFFF"/>
        </w:rPr>
        <w:t xml:space="preserve">Ort: Kirche Christkönig-Neufünfhaus, 1150, </w:t>
      </w:r>
      <w:proofErr w:type="spellStart"/>
      <w:r w:rsidRPr="00BD515F">
        <w:rPr>
          <w:sz w:val="36"/>
          <w:szCs w:val="36"/>
          <w:shd w:val="clear" w:color="auto" w:fill="FFFFFF"/>
        </w:rPr>
        <w:t>Burjanplatz</w:t>
      </w:r>
      <w:proofErr w:type="spellEnd"/>
      <w:r w:rsidRPr="00BD515F">
        <w:rPr>
          <w:sz w:val="36"/>
          <w:szCs w:val="36"/>
          <w:shd w:val="clear" w:color="auto" w:fill="FFFFFF"/>
        </w:rPr>
        <w:t xml:space="preserve"> 1</w:t>
      </w:r>
    </w:p>
    <w:p w:rsidR="00383D60" w:rsidRPr="00BD515F" w:rsidRDefault="00383D60" w:rsidP="00383D60">
      <w:pPr>
        <w:jc w:val="center"/>
        <w:rPr>
          <w:sz w:val="16"/>
          <w:szCs w:val="16"/>
          <w:shd w:val="clear" w:color="auto" w:fill="FFFFFF"/>
        </w:rPr>
      </w:pPr>
    </w:p>
    <w:p w:rsidR="00383D60" w:rsidRPr="00BD515F" w:rsidRDefault="00383D60" w:rsidP="00383D60">
      <w:pPr>
        <w:jc w:val="center"/>
        <w:rPr>
          <w:sz w:val="36"/>
          <w:szCs w:val="36"/>
          <w:shd w:val="clear" w:color="auto" w:fill="FFFFFF"/>
        </w:rPr>
      </w:pPr>
      <w:r w:rsidRPr="00BD515F">
        <w:rPr>
          <w:sz w:val="36"/>
          <w:szCs w:val="36"/>
          <w:shd w:val="clear" w:color="auto" w:fill="FFFFFF"/>
        </w:rPr>
        <w:t>Eröffnung in der Langen Nacht der Kirchen.</w:t>
      </w:r>
      <w:r w:rsidRPr="00BD515F">
        <w:rPr>
          <w:sz w:val="36"/>
          <w:szCs w:val="36"/>
          <w:shd w:val="clear" w:color="auto" w:fill="FFFFFF"/>
        </w:rPr>
        <w:br/>
        <w:t>Fr, 7. Juni, 20.30 Uhr,</w:t>
      </w:r>
    </w:p>
    <w:p w:rsidR="00383D60" w:rsidRPr="00BD515F" w:rsidRDefault="00383D60" w:rsidP="001C3F6B">
      <w:pPr>
        <w:ind w:left="-567" w:right="-284"/>
        <w:rPr>
          <w:sz w:val="16"/>
          <w:szCs w:val="16"/>
          <w:shd w:val="clear" w:color="auto" w:fill="FFFFFF"/>
        </w:rPr>
      </w:pPr>
    </w:p>
    <w:p w:rsidR="00383D60" w:rsidRPr="00BD515F" w:rsidRDefault="00383D60" w:rsidP="00383D60">
      <w:pPr>
        <w:jc w:val="center"/>
        <w:rPr>
          <w:b/>
          <w:sz w:val="32"/>
          <w:szCs w:val="32"/>
          <w:shd w:val="clear" w:color="auto" w:fill="FFFFFF"/>
        </w:rPr>
      </w:pPr>
      <w:r w:rsidRPr="00BD515F">
        <w:rPr>
          <w:b/>
          <w:sz w:val="32"/>
          <w:szCs w:val="32"/>
          <w:shd w:val="clear" w:color="auto" w:fill="FFFFFF"/>
        </w:rPr>
        <w:t>Weitere Termine: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Montag, 10. Juni, 15-18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Mittwoch, 12. Juni, 16-18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Donnerstag, 13. Juni, 17-20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Freitag, 14 Juni, 15-18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Samstag, 15. Juni, 15-18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>Sonntag, 9. und 16. Juni rund um die Hl. Messe um 10 Uhr</w:t>
      </w:r>
    </w:p>
    <w:p w:rsidR="007A5971" w:rsidRPr="00BD515F" w:rsidRDefault="007A5971" w:rsidP="00383D60">
      <w:pPr>
        <w:jc w:val="center"/>
        <w:rPr>
          <w:sz w:val="32"/>
          <w:szCs w:val="32"/>
          <w:shd w:val="clear" w:color="auto" w:fill="FFFFFF"/>
        </w:rPr>
      </w:pPr>
    </w:p>
    <w:p w:rsidR="00BD515F" w:rsidRDefault="00383D60" w:rsidP="00BD515F">
      <w:pPr>
        <w:jc w:val="center"/>
        <w:rPr>
          <w:sz w:val="32"/>
          <w:szCs w:val="32"/>
          <w:shd w:val="clear" w:color="auto" w:fill="FFFFFF"/>
        </w:rPr>
      </w:pPr>
      <w:r w:rsidRPr="00BD515F">
        <w:rPr>
          <w:sz w:val="32"/>
          <w:szCs w:val="32"/>
          <w:shd w:val="clear" w:color="auto" w:fill="FFFFFF"/>
        </w:rPr>
        <w:t xml:space="preserve">Die ausgestellten Werke aus dem Besitz seiner Tochter Barbara </w:t>
      </w:r>
      <w:r w:rsidR="00BD515F">
        <w:rPr>
          <w:sz w:val="32"/>
          <w:szCs w:val="32"/>
          <w:shd w:val="clear" w:color="auto" w:fill="FFFFFF"/>
        </w:rPr>
        <w:br/>
      </w:r>
      <w:bookmarkStart w:id="0" w:name="_GoBack"/>
      <w:bookmarkEnd w:id="0"/>
      <w:r w:rsidRPr="00BD515F">
        <w:rPr>
          <w:sz w:val="32"/>
          <w:szCs w:val="32"/>
          <w:shd w:val="clear" w:color="auto" w:fill="FFFFFF"/>
        </w:rPr>
        <w:t xml:space="preserve">können käuflich erworben werden. </w:t>
      </w:r>
    </w:p>
    <w:p w:rsidR="00E74590" w:rsidRPr="00BD515F" w:rsidRDefault="00383D60" w:rsidP="00BD515F">
      <w:pPr>
        <w:jc w:val="center"/>
        <w:rPr>
          <w:rFonts w:ascii="Savoy" w:hAnsi="Savoy" w:cs="Times New Roman"/>
          <w:sz w:val="32"/>
          <w:szCs w:val="32"/>
        </w:rPr>
      </w:pPr>
      <w:r w:rsidRPr="00BD515F">
        <w:rPr>
          <w:sz w:val="32"/>
          <w:szCs w:val="32"/>
          <w:shd w:val="clear" w:color="auto" w:fill="FFFFFF"/>
        </w:rPr>
        <w:t xml:space="preserve">Ergänzt durch Fotos von der Eröffnung der Kirche 1934. </w:t>
      </w:r>
    </w:p>
    <w:sectPr w:rsidR="00E74590" w:rsidRPr="00BD515F" w:rsidSect="00BD515F">
      <w:headerReference w:type="first" r:id="rId10"/>
      <w:pgSz w:w="11906" w:h="16838"/>
      <w:pgMar w:top="851" w:right="1134" w:bottom="567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7714" w:rsidRDefault="00377714" w:rsidP="005F646B">
      <w:r>
        <w:separator/>
      </w:r>
    </w:p>
  </w:endnote>
  <w:endnote w:type="continuationSeparator" w:id="0">
    <w:p w:rsidR="00377714" w:rsidRDefault="00377714" w:rsidP="005F6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avoy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7714" w:rsidRDefault="00377714" w:rsidP="005F646B">
      <w:r>
        <w:separator/>
      </w:r>
    </w:p>
  </w:footnote>
  <w:footnote w:type="continuationSeparator" w:id="0">
    <w:p w:rsidR="00377714" w:rsidRDefault="00377714" w:rsidP="005F64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147C" w:rsidRDefault="001C3F6B" w:rsidP="00E677F3">
    <w:pPr>
      <w:pStyle w:val="Kopfzeile"/>
      <w:jc w:val="right"/>
      <w:rPr>
        <w:rFonts w:ascii="Savoy" w:hAnsi="Savoy" w:cs="Times New Roman"/>
        <w:b/>
        <w:sz w:val="24"/>
        <w:szCs w:val="24"/>
      </w:rPr>
    </w:pPr>
    <w:r>
      <w:rPr>
        <w:rFonts w:ascii="Savoy" w:hAnsi="Savoy" w:cs="Times New Roman"/>
        <w:b/>
        <w:noProof/>
        <w:sz w:val="24"/>
        <w:szCs w:val="24"/>
        <w:lang w:eastAsia="de-AT"/>
      </w:rPr>
      <w:drawing>
        <wp:anchor distT="0" distB="0" distL="114300" distR="114300" simplePos="0" relativeHeight="251654144" behindDoc="0" locked="0" layoutInCell="1" allowOverlap="1" wp14:anchorId="3B80A736" wp14:editId="519B95DD">
          <wp:simplePos x="0" y="0"/>
          <wp:positionH relativeFrom="column">
            <wp:posOffset>4507865</wp:posOffset>
          </wp:positionH>
          <wp:positionV relativeFrom="paragraph">
            <wp:posOffset>-213360</wp:posOffset>
          </wp:positionV>
          <wp:extent cx="1933575" cy="1136650"/>
          <wp:effectExtent l="0" t="0" r="9525" b="6350"/>
          <wp:wrapTight wrapText="bothSides">
            <wp:wrapPolygon edited="0">
              <wp:start x="0" y="0"/>
              <wp:lineTo x="0" y="21359"/>
              <wp:lineTo x="21494" y="21359"/>
              <wp:lineTo x="21494" y="0"/>
              <wp:lineTo x="0" y="0"/>
            </wp:wrapPolygon>
          </wp:wrapTight>
          <wp:docPr id="2" name="Grafik 2" descr="013_LogoHBurjan_V3_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13_LogoHBurjan_V3_RZ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33575" cy="1136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109C">
      <w:rPr>
        <w:rFonts w:ascii="Savoy" w:hAnsi="Savoy" w:cs="Times New Roman"/>
        <w:b/>
        <w:noProof/>
        <w:sz w:val="24"/>
        <w:szCs w:val="24"/>
        <w:lang w:eastAsia="de-A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9CAED49" wp14:editId="18FDDB58">
              <wp:simplePos x="0" y="0"/>
              <wp:positionH relativeFrom="column">
                <wp:posOffset>-261620</wp:posOffset>
              </wp:positionH>
              <wp:positionV relativeFrom="paragraph">
                <wp:posOffset>240030</wp:posOffset>
              </wp:positionV>
              <wp:extent cx="3841750" cy="82931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41750" cy="829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D1148" w:rsidRPr="004D1148" w:rsidRDefault="00624A01" w:rsidP="00165713">
                          <w:pPr>
                            <w:pStyle w:val="Kopfzeile"/>
                            <w:tabs>
                              <w:tab w:val="left" w:pos="2694"/>
                            </w:tabs>
                            <w:rPr>
                              <w:rFonts w:ascii="Savoy" w:hAnsi="Savoy" w:cs="Times New Roman"/>
                              <w:b/>
                              <w:sz w:val="28"/>
                              <w:szCs w:val="24"/>
                            </w:rPr>
                          </w:pPr>
                          <w:r w:rsidRPr="004D1148">
                            <w:rPr>
                              <w:rFonts w:ascii="Savoy" w:hAnsi="Savoy" w:cs="Times New Roman"/>
                              <w:b/>
                              <w:sz w:val="28"/>
                              <w:szCs w:val="24"/>
                            </w:rPr>
                            <w:t xml:space="preserve">Gemeinde </w:t>
                          </w:r>
                          <w:r w:rsidR="002A7C09">
                            <w:rPr>
                              <w:rFonts w:ascii="Savoy" w:hAnsi="Savoy" w:cs="Times New Roman"/>
                              <w:b/>
                              <w:sz w:val="28"/>
                              <w:szCs w:val="24"/>
                            </w:rPr>
                            <w:t>Neufünfhaus</w:t>
                          </w:r>
                        </w:p>
                        <w:p w:rsidR="00624A01" w:rsidRPr="008D147C" w:rsidRDefault="00624A01" w:rsidP="00165713">
                          <w:pPr>
                            <w:pStyle w:val="Kopfzeile"/>
                            <w:tabs>
                              <w:tab w:val="left" w:pos="2694"/>
                            </w:tabs>
                            <w:rPr>
                              <w:rFonts w:ascii="Savoy" w:hAnsi="Savoy" w:cs="Times New Roman"/>
                              <w:b/>
                              <w:sz w:val="24"/>
                              <w:szCs w:val="24"/>
                            </w:rPr>
                          </w:pPr>
                        </w:p>
                        <w:p w:rsidR="00165713" w:rsidRDefault="002A7C09" w:rsidP="00E22419">
                          <w:pPr>
                            <w:pStyle w:val="Kopfzeile"/>
                            <w:tabs>
                              <w:tab w:val="left" w:pos="3402"/>
                            </w:tabs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</w:pPr>
                          <w:r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Vogelweidplatz 7</w:t>
                          </w:r>
                          <w:r w:rsidR="00B42684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 xml:space="preserve">, </w:t>
                          </w:r>
                          <w:r w:rsidR="00624A01" w:rsidRPr="00165713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1150 Wien</w:t>
                          </w:r>
                          <w:r w:rsidR="00E22419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ab/>
                          </w:r>
                          <w:r w:rsidR="0023296D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 xml:space="preserve">    </w:t>
                          </w:r>
                          <w:r w:rsidR="00165713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Telefon: 01/</w:t>
                          </w:r>
                          <w:r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982 22 41</w:t>
                          </w:r>
                        </w:p>
                        <w:p w:rsidR="00624A01" w:rsidRPr="00165713" w:rsidRDefault="002A7C09" w:rsidP="00E22419">
                          <w:pPr>
                            <w:pStyle w:val="Kopfzeile"/>
                            <w:tabs>
                              <w:tab w:val="left" w:pos="3402"/>
                            </w:tabs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</w:pPr>
                          <w:r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neufuenfhaus</w:t>
                          </w:r>
                          <w:r w:rsidR="00B42684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@</w:t>
                          </w:r>
                          <w:r w:rsidR="00E22419" w:rsidRPr="00E22419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pfarreburjan.at</w:t>
                          </w:r>
                          <w:r w:rsidR="00E22419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ab/>
                          </w:r>
                          <w:r w:rsidR="0023296D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 xml:space="preserve">    </w:t>
                          </w:r>
                          <w:r w:rsidR="00165713">
                            <w:rPr>
                              <w:rFonts w:ascii="Savoy" w:hAnsi="Savoy" w:cs="Times New Roman"/>
                              <w:sz w:val="18"/>
                              <w:szCs w:val="24"/>
                            </w:rPr>
                            <w:t>www.pfarreburjan.at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CAED4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20.6pt;margin-top:18.9pt;width:302.5pt;height:6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" filled="f" stroked="f">
              <v:textbox inset=",7.2pt,,7.2pt">
                <w:txbxContent>
                  <w:p w:rsidR="004D1148" w:rsidRPr="004D1148" w:rsidRDefault="00624A01" w:rsidP="00165713">
                    <w:pPr>
                      <w:pStyle w:val="Kopfzeile"/>
                      <w:tabs>
                        <w:tab w:val="left" w:pos="2694"/>
                      </w:tabs>
                      <w:rPr>
                        <w:rFonts w:ascii="Savoy" w:hAnsi="Savoy" w:cs="Times New Roman"/>
                        <w:b/>
                        <w:sz w:val="28"/>
                        <w:szCs w:val="24"/>
                      </w:rPr>
                    </w:pPr>
                    <w:r w:rsidRPr="004D1148">
                      <w:rPr>
                        <w:rFonts w:ascii="Savoy" w:hAnsi="Savoy" w:cs="Times New Roman"/>
                        <w:b/>
                        <w:sz w:val="28"/>
                        <w:szCs w:val="24"/>
                      </w:rPr>
                      <w:t xml:space="preserve">Gemeinde </w:t>
                    </w:r>
                    <w:r w:rsidR="002A7C09">
                      <w:rPr>
                        <w:rFonts w:ascii="Savoy" w:hAnsi="Savoy" w:cs="Times New Roman"/>
                        <w:b/>
                        <w:sz w:val="28"/>
                        <w:szCs w:val="24"/>
                      </w:rPr>
                      <w:t>Neufünfhaus</w:t>
                    </w:r>
                  </w:p>
                  <w:p w:rsidR="00624A01" w:rsidRPr="008D147C" w:rsidRDefault="00624A01" w:rsidP="00165713">
                    <w:pPr>
                      <w:pStyle w:val="Kopfzeile"/>
                      <w:tabs>
                        <w:tab w:val="left" w:pos="2694"/>
                      </w:tabs>
                      <w:rPr>
                        <w:rFonts w:ascii="Savoy" w:hAnsi="Savoy" w:cs="Times New Roman"/>
                        <w:b/>
                        <w:sz w:val="24"/>
                        <w:szCs w:val="24"/>
                      </w:rPr>
                    </w:pPr>
                  </w:p>
                  <w:p w:rsidR="00165713" w:rsidRDefault="002A7C09" w:rsidP="00E22419">
                    <w:pPr>
                      <w:pStyle w:val="Kopfzeile"/>
                      <w:tabs>
                        <w:tab w:val="left" w:pos="3402"/>
                      </w:tabs>
                      <w:rPr>
                        <w:rFonts w:ascii="Savoy" w:hAnsi="Savoy" w:cs="Times New Roman"/>
                        <w:sz w:val="18"/>
                        <w:szCs w:val="24"/>
                      </w:rPr>
                    </w:pPr>
                    <w:r>
                      <w:rPr>
                        <w:rFonts w:ascii="Savoy" w:hAnsi="Savoy" w:cs="Times New Roman"/>
                        <w:sz w:val="18"/>
                        <w:szCs w:val="24"/>
                      </w:rPr>
                      <w:t>Vogelweidplatz 7</w:t>
                    </w:r>
                    <w:r w:rsidR="00B42684">
                      <w:rPr>
                        <w:rFonts w:ascii="Savoy" w:hAnsi="Savoy" w:cs="Times New Roman"/>
                        <w:sz w:val="18"/>
                        <w:szCs w:val="24"/>
                      </w:rPr>
                      <w:t xml:space="preserve">, </w:t>
                    </w:r>
                    <w:r w:rsidR="00624A01" w:rsidRPr="00165713">
                      <w:rPr>
                        <w:rFonts w:ascii="Savoy" w:hAnsi="Savoy" w:cs="Times New Roman"/>
                        <w:sz w:val="18"/>
                        <w:szCs w:val="24"/>
                      </w:rPr>
                      <w:t>1150 Wien</w:t>
                    </w:r>
                    <w:r w:rsidR="00E22419">
                      <w:rPr>
                        <w:rFonts w:ascii="Savoy" w:hAnsi="Savoy" w:cs="Times New Roman"/>
                        <w:sz w:val="18"/>
                        <w:szCs w:val="24"/>
                      </w:rPr>
                      <w:tab/>
                    </w:r>
                    <w:r w:rsidR="0023296D">
                      <w:rPr>
                        <w:rFonts w:ascii="Savoy" w:hAnsi="Savoy" w:cs="Times New Roman"/>
                        <w:sz w:val="18"/>
                        <w:szCs w:val="24"/>
                      </w:rPr>
                      <w:t xml:space="preserve">    </w:t>
                    </w:r>
                    <w:r w:rsidR="00165713">
                      <w:rPr>
                        <w:rFonts w:ascii="Savoy" w:hAnsi="Savoy" w:cs="Times New Roman"/>
                        <w:sz w:val="18"/>
                        <w:szCs w:val="24"/>
                      </w:rPr>
                      <w:t>Telefon: 01/</w:t>
                    </w:r>
                    <w:r>
                      <w:rPr>
                        <w:rFonts w:ascii="Savoy" w:hAnsi="Savoy" w:cs="Times New Roman"/>
                        <w:sz w:val="18"/>
                        <w:szCs w:val="24"/>
                      </w:rPr>
                      <w:t>982 22 41</w:t>
                    </w:r>
                  </w:p>
                  <w:p w:rsidR="00624A01" w:rsidRPr="00165713" w:rsidRDefault="002A7C09" w:rsidP="00E22419">
                    <w:pPr>
                      <w:pStyle w:val="Kopfzeile"/>
                      <w:tabs>
                        <w:tab w:val="left" w:pos="3402"/>
                      </w:tabs>
                      <w:rPr>
                        <w:rFonts w:ascii="Savoy" w:hAnsi="Savoy" w:cs="Times New Roman"/>
                        <w:sz w:val="18"/>
                        <w:szCs w:val="24"/>
                      </w:rPr>
                    </w:pPr>
                    <w:r>
                      <w:rPr>
                        <w:rFonts w:ascii="Savoy" w:hAnsi="Savoy" w:cs="Times New Roman"/>
                        <w:sz w:val="18"/>
                        <w:szCs w:val="24"/>
                      </w:rPr>
                      <w:t>neufuenfhaus</w:t>
                    </w:r>
                    <w:r w:rsidR="00B42684">
                      <w:rPr>
                        <w:rFonts w:ascii="Savoy" w:hAnsi="Savoy" w:cs="Times New Roman"/>
                        <w:sz w:val="18"/>
                        <w:szCs w:val="24"/>
                      </w:rPr>
                      <w:t>@</w:t>
                    </w:r>
                    <w:r w:rsidR="00E22419" w:rsidRPr="00E22419">
                      <w:rPr>
                        <w:rFonts w:ascii="Savoy" w:hAnsi="Savoy" w:cs="Times New Roman"/>
                        <w:sz w:val="18"/>
                        <w:szCs w:val="24"/>
                      </w:rPr>
                      <w:t>pfarreburjan.at</w:t>
                    </w:r>
                    <w:r w:rsidR="00E22419">
                      <w:rPr>
                        <w:rFonts w:ascii="Savoy" w:hAnsi="Savoy" w:cs="Times New Roman"/>
                        <w:sz w:val="18"/>
                        <w:szCs w:val="24"/>
                      </w:rPr>
                      <w:tab/>
                    </w:r>
                    <w:r w:rsidR="0023296D">
                      <w:rPr>
                        <w:rFonts w:ascii="Savoy" w:hAnsi="Savoy" w:cs="Times New Roman"/>
                        <w:sz w:val="18"/>
                        <w:szCs w:val="24"/>
                      </w:rPr>
                      <w:t xml:space="preserve">    </w:t>
                    </w:r>
                    <w:r w:rsidR="00165713">
                      <w:rPr>
                        <w:rFonts w:ascii="Savoy" w:hAnsi="Savoy" w:cs="Times New Roman"/>
                        <w:sz w:val="18"/>
                        <w:szCs w:val="24"/>
                      </w:rPr>
                      <w:t>www.pfarreburjan.at</w:t>
                    </w:r>
                  </w:p>
                </w:txbxContent>
              </v:textbox>
            </v:shape>
          </w:pict>
        </mc:Fallback>
      </mc:AlternateContent>
    </w:r>
  </w:p>
  <w:p w:rsidR="00624A01" w:rsidRDefault="00E677F3" w:rsidP="00E677F3">
    <w:pPr>
      <w:pStyle w:val="Kopfzeile"/>
      <w:jc w:val="right"/>
      <w:rPr>
        <w:rFonts w:ascii="Savoy" w:hAnsi="Savoy" w:cs="Times New Roman"/>
        <w:b/>
        <w:sz w:val="24"/>
        <w:szCs w:val="24"/>
      </w:rPr>
    </w:pPr>
    <w:r w:rsidRPr="008D147C">
      <w:rPr>
        <w:rFonts w:ascii="Savoy" w:hAnsi="Savoy" w:cs="Times New Roman"/>
        <w:b/>
        <w:sz w:val="24"/>
        <w:szCs w:val="24"/>
      </w:rPr>
      <w:t xml:space="preserve"> </w:t>
    </w:r>
  </w:p>
  <w:p w:rsidR="00624A01" w:rsidRDefault="00624A01" w:rsidP="00E677F3">
    <w:pPr>
      <w:pStyle w:val="Kopfzeile"/>
      <w:jc w:val="right"/>
      <w:rPr>
        <w:rFonts w:ascii="Savoy" w:hAnsi="Savoy" w:cs="Times New Roman"/>
        <w:b/>
        <w:sz w:val="24"/>
        <w:szCs w:val="24"/>
      </w:rPr>
    </w:pPr>
  </w:p>
  <w:p w:rsidR="00624A01" w:rsidRDefault="00624A01" w:rsidP="00E677F3">
    <w:pPr>
      <w:pStyle w:val="Kopfzeile"/>
      <w:jc w:val="right"/>
      <w:rPr>
        <w:rFonts w:ascii="Savoy" w:hAnsi="Savoy" w:cs="Times New Roman"/>
        <w:b/>
        <w:sz w:val="24"/>
        <w:szCs w:val="24"/>
      </w:rPr>
    </w:pPr>
  </w:p>
  <w:p w:rsidR="00624A01" w:rsidRDefault="009D02D4" w:rsidP="00E677F3">
    <w:pPr>
      <w:pStyle w:val="Kopfzeile"/>
      <w:jc w:val="right"/>
      <w:rPr>
        <w:rFonts w:ascii="Savoy" w:hAnsi="Savoy" w:cs="Times New Roman"/>
        <w:b/>
        <w:sz w:val="24"/>
        <w:szCs w:val="24"/>
      </w:rPr>
    </w:pPr>
    <w:r>
      <w:rPr>
        <w:rFonts w:ascii="Savoy" w:hAnsi="Savoy" w:cs="Times New Roman"/>
        <w:b/>
        <w:noProof/>
        <w:sz w:val="24"/>
        <w:szCs w:val="24"/>
        <w:lang w:eastAsia="de-AT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-178435</wp:posOffset>
              </wp:positionH>
              <wp:positionV relativeFrom="paragraph">
                <wp:posOffset>348615</wp:posOffset>
              </wp:positionV>
              <wp:extent cx="6686550" cy="9525"/>
              <wp:effectExtent l="0" t="0" r="19050" b="28575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86550" cy="9525"/>
                      </a:xfrm>
                      <a:prstGeom prst="line">
                        <a:avLst/>
                      </a:prstGeom>
                      <a:noFill/>
                      <a:ln w="12065"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E20339"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4.05pt,27.45pt" to="512.45pt,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" strokecolor="#f79646 [3209]" strokeweight=".95pt">
              <v:shadow opacity="22938f" offset="0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285334"/>
    <w:multiLevelType w:val="multilevel"/>
    <w:tmpl w:val="5C1E42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6F76014"/>
    <w:multiLevelType w:val="hybridMultilevel"/>
    <w:tmpl w:val="58DA0A5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32B37"/>
    <w:multiLevelType w:val="hybridMultilevel"/>
    <w:tmpl w:val="17429B4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801D17"/>
    <w:multiLevelType w:val="multilevel"/>
    <w:tmpl w:val="4240EA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A8D1ABF"/>
    <w:multiLevelType w:val="hybridMultilevel"/>
    <w:tmpl w:val="8D4871E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06745"/>
    <w:multiLevelType w:val="hybridMultilevel"/>
    <w:tmpl w:val="EF88D55E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35F76"/>
    <w:multiLevelType w:val="hybridMultilevel"/>
    <w:tmpl w:val="1F2AD5F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B06BAA"/>
    <w:multiLevelType w:val="hybridMultilevel"/>
    <w:tmpl w:val="33B8660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7"/>
  </w:num>
  <w:num w:numId="5">
    <w:abstractNumId w:val="4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2D4"/>
    <w:rsid w:val="00037928"/>
    <w:rsid w:val="000552A4"/>
    <w:rsid w:val="0006663B"/>
    <w:rsid w:val="00090685"/>
    <w:rsid w:val="00092D4A"/>
    <w:rsid w:val="000A534C"/>
    <w:rsid w:val="000A60F5"/>
    <w:rsid w:val="000D2BF1"/>
    <w:rsid w:val="000E3315"/>
    <w:rsid w:val="000F026C"/>
    <w:rsid w:val="000F6BF2"/>
    <w:rsid w:val="0010680E"/>
    <w:rsid w:val="00107F09"/>
    <w:rsid w:val="0011502D"/>
    <w:rsid w:val="001170EA"/>
    <w:rsid w:val="0012088F"/>
    <w:rsid w:val="001478A1"/>
    <w:rsid w:val="00165713"/>
    <w:rsid w:val="001773CC"/>
    <w:rsid w:val="001C3F6B"/>
    <w:rsid w:val="00201D5A"/>
    <w:rsid w:val="002101F7"/>
    <w:rsid w:val="0023296D"/>
    <w:rsid w:val="00243BB8"/>
    <w:rsid w:val="00252602"/>
    <w:rsid w:val="00254182"/>
    <w:rsid w:val="002736D2"/>
    <w:rsid w:val="002820E4"/>
    <w:rsid w:val="002A7C09"/>
    <w:rsid w:val="002D65AB"/>
    <w:rsid w:val="002D763E"/>
    <w:rsid w:val="002E0284"/>
    <w:rsid w:val="00372712"/>
    <w:rsid w:val="003769DD"/>
    <w:rsid w:val="00377714"/>
    <w:rsid w:val="00383097"/>
    <w:rsid w:val="00383D60"/>
    <w:rsid w:val="00393A04"/>
    <w:rsid w:val="00395E5E"/>
    <w:rsid w:val="003A4F0C"/>
    <w:rsid w:val="003A5D5C"/>
    <w:rsid w:val="003B5AF3"/>
    <w:rsid w:val="0040699D"/>
    <w:rsid w:val="004078A5"/>
    <w:rsid w:val="0041109C"/>
    <w:rsid w:val="004142EC"/>
    <w:rsid w:val="00416AA2"/>
    <w:rsid w:val="00435FD1"/>
    <w:rsid w:val="0044752E"/>
    <w:rsid w:val="004B1448"/>
    <w:rsid w:val="004B7014"/>
    <w:rsid w:val="004D1148"/>
    <w:rsid w:val="004F53C7"/>
    <w:rsid w:val="004F6D64"/>
    <w:rsid w:val="00501ADD"/>
    <w:rsid w:val="00515FC1"/>
    <w:rsid w:val="005246D8"/>
    <w:rsid w:val="005406AF"/>
    <w:rsid w:val="00540A6F"/>
    <w:rsid w:val="00577A17"/>
    <w:rsid w:val="00596516"/>
    <w:rsid w:val="005E1489"/>
    <w:rsid w:val="005F646B"/>
    <w:rsid w:val="00622E3D"/>
    <w:rsid w:val="0062486E"/>
    <w:rsid w:val="00624A01"/>
    <w:rsid w:val="0063072E"/>
    <w:rsid w:val="00650B5C"/>
    <w:rsid w:val="00681338"/>
    <w:rsid w:val="00682D10"/>
    <w:rsid w:val="00683C6D"/>
    <w:rsid w:val="006C7CC9"/>
    <w:rsid w:val="00706E50"/>
    <w:rsid w:val="00733405"/>
    <w:rsid w:val="00741CBC"/>
    <w:rsid w:val="00755260"/>
    <w:rsid w:val="00761D07"/>
    <w:rsid w:val="00791056"/>
    <w:rsid w:val="007A4482"/>
    <w:rsid w:val="007A5971"/>
    <w:rsid w:val="007B0806"/>
    <w:rsid w:val="007D16FF"/>
    <w:rsid w:val="0080443F"/>
    <w:rsid w:val="00856954"/>
    <w:rsid w:val="008B32DC"/>
    <w:rsid w:val="008B5941"/>
    <w:rsid w:val="008C2E63"/>
    <w:rsid w:val="008D147C"/>
    <w:rsid w:val="00906884"/>
    <w:rsid w:val="00933E0F"/>
    <w:rsid w:val="00943169"/>
    <w:rsid w:val="00944A35"/>
    <w:rsid w:val="009623D4"/>
    <w:rsid w:val="009679C9"/>
    <w:rsid w:val="009723EC"/>
    <w:rsid w:val="00975415"/>
    <w:rsid w:val="009A12F1"/>
    <w:rsid w:val="009A3D05"/>
    <w:rsid w:val="009B0B45"/>
    <w:rsid w:val="009D02D4"/>
    <w:rsid w:val="00A01BB3"/>
    <w:rsid w:val="00A35B5D"/>
    <w:rsid w:val="00AD3F78"/>
    <w:rsid w:val="00AF46D9"/>
    <w:rsid w:val="00B04335"/>
    <w:rsid w:val="00B17F18"/>
    <w:rsid w:val="00B42684"/>
    <w:rsid w:val="00B67B11"/>
    <w:rsid w:val="00BB0E09"/>
    <w:rsid w:val="00BD515F"/>
    <w:rsid w:val="00BF702C"/>
    <w:rsid w:val="00C2233B"/>
    <w:rsid w:val="00C802E2"/>
    <w:rsid w:val="00C82970"/>
    <w:rsid w:val="00C9056B"/>
    <w:rsid w:val="00C928FA"/>
    <w:rsid w:val="00CD3E17"/>
    <w:rsid w:val="00CD6DF5"/>
    <w:rsid w:val="00CF7037"/>
    <w:rsid w:val="00D66CD0"/>
    <w:rsid w:val="00D94910"/>
    <w:rsid w:val="00DB4358"/>
    <w:rsid w:val="00DF4173"/>
    <w:rsid w:val="00E009D0"/>
    <w:rsid w:val="00E22419"/>
    <w:rsid w:val="00E539D1"/>
    <w:rsid w:val="00E62E33"/>
    <w:rsid w:val="00E677F3"/>
    <w:rsid w:val="00E74590"/>
    <w:rsid w:val="00E86EB7"/>
    <w:rsid w:val="00E94D13"/>
    <w:rsid w:val="00EA41F8"/>
    <w:rsid w:val="00ED5D6C"/>
    <w:rsid w:val="00ED6818"/>
    <w:rsid w:val="00EE1C15"/>
    <w:rsid w:val="00F36C75"/>
    <w:rsid w:val="00F44F89"/>
    <w:rsid w:val="00F51272"/>
    <w:rsid w:val="00F61FBF"/>
    <w:rsid w:val="00F95C5D"/>
    <w:rsid w:val="00FB2E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CF9ED76-3852-47BC-A5FA-B312DA82D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35B5D"/>
  </w:style>
  <w:style w:type="paragraph" w:styleId="berschrift1">
    <w:name w:val="heading 1"/>
    <w:basedOn w:val="Standard"/>
    <w:next w:val="Standard"/>
    <w:link w:val="berschrift1Zchn"/>
    <w:qFormat/>
    <w:rsid w:val="005F646B"/>
    <w:pPr>
      <w:keepNext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F646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F646B"/>
  </w:style>
  <w:style w:type="paragraph" w:styleId="Fuzeile">
    <w:name w:val="footer"/>
    <w:basedOn w:val="Standard"/>
    <w:link w:val="FuzeileZchn"/>
    <w:uiPriority w:val="99"/>
    <w:unhideWhenUsed/>
    <w:rsid w:val="005F646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F646B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F646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F646B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rsid w:val="005F646B"/>
    <w:rPr>
      <w:rFonts w:ascii="Times New Roman" w:eastAsia="Times New Roman" w:hAnsi="Times New Roman" w:cs="Times New Roman"/>
      <w:b/>
      <w:bCs/>
      <w:sz w:val="24"/>
      <w:szCs w:val="24"/>
      <w:lang w:val="de-DE" w:eastAsia="de-DE"/>
    </w:rPr>
  </w:style>
  <w:style w:type="character" w:styleId="Hyperlink">
    <w:name w:val="Hyperlink"/>
    <w:basedOn w:val="Absatz-Standardschriftart"/>
    <w:unhideWhenUsed/>
    <w:rsid w:val="005F646B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733405"/>
    <w:pPr>
      <w:ind w:left="720"/>
      <w:contextualSpacing/>
    </w:pPr>
    <w:rPr>
      <w:rFonts w:ascii="Verdana" w:eastAsiaTheme="minorEastAsia" w:hAnsi="Verdana"/>
      <w:sz w:val="24"/>
      <w:szCs w:val="24"/>
      <w:lang w:val="de-DE"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83C6D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83C6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83C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1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054784">
          <w:marLeft w:val="0"/>
          <w:marRight w:val="0"/>
          <w:marTop w:val="20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47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upp\AppData\Local\Temp\Rar$DIa0.644\Briefkopf%20SV_V4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7B0F1B-F22E-4438-8C81-D01A9F560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Briefkopf SV_V4</Template>
  <TotalTime>0</TotalTime>
  <Pages>1</Pages>
  <Words>97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Erzdiözese Wien</Company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Rupprecht</dc:creator>
  <cp:lastModifiedBy>Arpad Paksanszki</cp:lastModifiedBy>
  <cp:revision>2</cp:revision>
  <cp:lastPrinted>2024-06-05T08:54:00Z</cp:lastPrinted>
  <dcterms:created xsi:type="dcterms:W3CDTF">2024-06-05T09:07:00Z</dcterms:created>
  <dcterms:modified xsi:type="dcterms:W3CDTF">2024-06-05T09:07:00Z</dcterms:modified>
</cp:coreProperties>
</file>